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10016944-Instandsetzung Aufzug Haus 2 am GIZ Standort Eschborn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10016944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Instandsetzung Aufzug Haus 2
von 1 defekten Frequenzumrichters 
am GIZ Standort Eschborn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